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156" w:rsidRDefault="003004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D2E29" wp14:editId="0410C333">
                <wp:simplePos x="0" y="0"/>
                <wp:positionH relativeFrom="column">
                  <wp:posOffset>154547</wp:posOffset>
                </wp:positionH>
                <wp:positionV relativeFrom="paragraph">
                  <wp:posOffset>-7549685</wp:posOffset>
                </wp:positionV>
                <wp:extent cx="5512006" cy="5563673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2006" cy="5563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45F" w:rsidRPr="0030045F" w:rsidRDefault="0030045F" w:rsidP="0030045F">
                            <w:pPr>
                              <w:jc w:val="center"/>
                              <w:rPr>
                                <w:rFonts w:ascii="Adobe Fan Heiti Std B" w:eastAsia="Adobe Fan Heiti Std B" w:hAnsi="Adobe Fan Heiti Std B"/>
                                <w:color w:val="FFFFFF" w:themeColor="background1"/>
                                <w:sz w:val="96"/>
                              </w:rPr>
                            </w:pPr>
                            <w:proofErr w:type="gramStart"/>
                            <w:r w:rsidRPr="0030045F">
                              <w:rPr>
                                <w:rFonts w:ascii="Adobe Fan Heiti Std B" w:eastAsia="Adobe Fan Heiti Std B" w:hAnsi="Adobe Fan Heiti Std B"/>
                                <w:color w:val="FFFFFF" w:themeColor="background1"/>
                                <w:sz w:val="96"/>
                              </w:rPr>
                              <w:t>Your</w:t>
                            </w:r>
                            <w:proofErr w:type="gramEnd"/>
                            <w:r w:rsidRPr="0030045F">
                              <w:rPr>
                                <w:rFonts w:ascii="Adobe Fan Heiti Std B" w:eastAsia="Adobe Fan Heiti Std B" w:hAnsi="Adobe Fan Heiti Std B"/>
                                <w:color w:val="FFFFFF" w:themeColor="background1"/>
                                <w:sz w:val="96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15pt;margin-top:-594.45pt;width:434pt;height:43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" filled="f" stroked="f">
                <v:textbox>
                  <w:txbxContent>
                    <w:p w:rsidR="0030045F" w:rsidRPr="0030045F" w:rsidRDefault="0030045F" w:rsidP="0030045F">
                      <w:pPr>
                        <w:jc w:val="center"/>
                        <w:rPr>
                          <w:rFonts w:ascii="Adobe Fan Heiti Std B" w:eastAsia="Adobe Fan Heiti Std B" w:hAnsi="Adobe Fan Heiti Std B"/>
                          <w:color w:val="FFFFFF" w:themeColor="background1"/>
                          <w:sz w:val="96"/>
                        </w:rPr>
                      </w:pPr>
                      <w:proofErr w:type="gramStart"/>
                      <w:r w:rsidRPr="0030045F">
                        <w:rPr>
                          <w:rFonts w:ascii="Adobe Fan Heiti Std B" w:eastAsia="Adobe Fan Heiti Std B" w:hAnsi="Adobe Fan Heiti Std B"/>
                          <w:color w:val="FFFFFF" w:themeColor="background1"/>
                          <w:sz w:val="96"/>
                        </w:rPr>
                        <w:t>Your</w:t>
                      </w:r>
                      <w:proofErr w:type="gramEnd"/>
                      <w:r w:rsidRPr="0030045F">
                        <w:rPr>
                          <w:rFonts w:ascii="Adobe Fan Heiti Std B" w:eastAsia="Adobe Fan Heiti Std B" w:hAnsi="Adobe Fan Heiti Std B"/>
                          <w:color w:val="FFFFFF" w:themeColor="background1"/>
                          <w:sz w:val="96"/>
                        </w:rPr>
                        <w:t xml:space="preserve"> Text 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-862885</wp:posOffset>
                </wp:positionH>
                <wp:positionV relativeFrom="paragraph">
                  <wp:posOffset>-888642</wp:posOffset>
                </wp:positionV>
                <wp:extent cx="7482626" cy="10599312"/>
                <wp:effectExtent l="0" t="0" r="444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626" cy="10599312"/>
                          <a:chOff x="0" y="0"/>
                          <a:chExt cx="7482626" cy="1059931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626" cy="10599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E:\Functions\1 Environment &amp; Energy\Communications and engagement\Identity\Logos\Green Impact\GI log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74"/>
                          <a:stretch/>
                        </pic:blipFill>
                        <pic:spPr bwMode="auto">
                          <a:xfrm>
                            <a:off x="540913" y="9569003"/>
                            <a:ext cx="2665927" cy="70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67.95pt;margin-top:-69.95pt;width:589.2pt;height:834.6pt;z-index:251659264" coordsize="74826,105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VwAAAAYAAAAAAAAAAAAAAcMAAARjAAAAEQBH&#10;AHIAZQBlAG4AIABJAG0AcABhAGMAdAAgAEMATQBZAEsAAAABAAAAAAAAAAAAAAAAAAAAAAAAAAEA&#10;AAAAAAAAAAAABGMAAAHDAAAAAAAAAAAAAAAAAAAAAAEAAAAAAAAAAAAAAAAAAAAAAAAAEAAAAAEA&#10;AAAAAABudWxsAAAAAgAAAAZib3VuZHNPYmpjAAAAAQAAAAAAAFJjdDEAAAAEAAAAAFRvcCBsb25n&#10;AAAAAAAAAABMZWZ0bG9uZwAAAAAAAAAAQnRvbWxvbmcAAAHDAAAAAFJnaHRsb25nAAAEY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wwAAAABSZ2h0bG9uZwAABGM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8wAAAAAQAAAKAAAABAAAAB4AAAeAAAAA8UABgAAf/Y&#10;/+AAEEpGSUYAAQIAAEgASAAA/+0ADEFkb2JlX0NNAAL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0Q3MjAwQUZDOTRBMDAwREU5N0I5QjFDNzVBMjM0MkVF&#10;IiBleGlmOlBpeGVsWERpbWVuc2lvbj0iMTEyMyIgZXhpZjpQaXhlbFlEaW1lbnNpb249IjQ1MS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IHN0RXZ0OmFjdGlvbj0iY29u&#10;dmVydGVkIiBzdEV2dDpwYXJhbXM9ImZyb20gYXBwbGljYXRpb24vcGRmIHRvICZsdDt1bmtub3du&#10;Jmd0OyIvPiA8cmRmOmxpPiA8cmRmOkRlc2NyaXB0aW9uIHN0RXZ0OmFjdGlvbj0ic2F2ZWQiIHN0&#10;RXZ0Omluc3RhbmNlSUQ9InhtcC5paWQ6Rjk3RjExNzQwNzIwNjgxMThENEVEMjQ2QjNBREIxQzYi&#10;IHN0RXZ0OndoZW49IjIwMDgtMDUtMTVUMTY6MjM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QTdGMTE3NDA3MjA2ODExOEQ0RUQyNDZC&#10;M0FEQjFDNiIgc3RFdnQ6d2hlbj0iMjAwOC0wNS0xNVQxNzoxMDo0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VGN0YxMTc0MDcyMDY4MTFB&#10;NDZDQTQ1MTlEMjQzNTZCIiBzdEV2dDp3aGVuPSIyMDA4LTA1LTE1VDIyOjUzOjMz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A3RjExNzQw&#10;NzIwNjgxMUE0NkNBNDUxOUQyNDM1NkIiIHN0RXZ0OndoZW49IjIwMDgtMDUtMTVUMjM6MDc6MDc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REREZEMzhEMENGMjRERCIgc3RFdnQ6d2hlbj0iMjAwOC0wNS0xNlQx&#10;MDozNTo0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Bk&#10;ZiB0byAmbHQ7dW5rbm93biZndDsiLz4gPHJkZjpsaT4gPHJkZjpEZXNjcmlwdGlvbiBzdEV2dDph&#10;Y3Rpb249InNhdmVkIiBzdEV2dDppbnN0YW5jZUlEPSJ4bXAuaWlkOkY5N0YxMTc0MDcyMDY4MTFC&#10;RERERkQzOEQwQ0YyNEREIiBzdEV2dDp3aGVuPSIyMDA4LTA1LTE2VDEwOjQwOjU5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CZsdDt1bmtub3duJmd0OyIvPiA8cmRmOmxpPiA8cmRmOkRlc2NyaXB0aW9uIHN0RXZ0&#10;OmFjdGlvbj0ic2F2ZWQiIHN0RXZ0Omluc3RhbmNlSUQ9InhtcC5paWQ6RkE3RjExNzQwNzIwNjgx&#10;MUJERERGRDM4RDBDRjI0REQiIHN0RXZ0OndoZW49IjIwMDgtMDUtMTZUMTE6MjY6NT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jdGMTE3&#10;NDA3MjA2ODExQkREREZEMzhEMENGMjRERCIgc3RFdnQ6d2hlbj0iMjAwOC0wNS0xNlQxMToyOTow&#10;M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DN0YxMTc0MDcyMDY4MTFCRERERkQzOEQwQ0YyNEREIiBzdEV2dDp3aGVuPSIyMDA4LTA1LTE2&#10;VDExOjI5OjIw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Q3RjExNzQwNzIwNjgxMUJERERGRDM4RDBDRjI0REQiIHN0RXZ0OndoZW49IjIw&#10;MDgtMDUtMTZUMTE6MzA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TdGMTE3NDA3MjA2ODExQkREREZEMzhEMENGMjRERCIgc3RFdnQ6&#10;d2hlbj0iMjAwOC0wNS0xNlQxMTozMToyM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IyMzM2NjhDMTYyMDY4MTFCRERERkQzOEQwQ0YyNERE&#10;IiBzdEV2dDp3aGVuPSIyMDA4LTA1LTE2VDEyOjIzOjQ2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MzMzY2OEMxNjIwNjgxMUJERERGRDM4&#10;RDBDRjI0REQiIHN0RXZ0OndoZW49IjIwMDgtMDUtMTZUMTM6Mjc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NDMzNjY4QzE2MjA2ODEx&#10;QkREREZEMzhEMENGMjRERCIgc3RFdnQ6d2hlbj0iMjAwOC0wNS0xNlQxMzo0NjoxM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3N0YxMTc0&#10;MDcyMDY4MTE5N0MxQkYxNEQxNzU5RTgzIiBzdEV2dDp3aGVuPSIyMDA4LTA1LTE2VDE1OjQ3OjU3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g3RjExNzQwNzIwNjgxMTk3QzFCRjE0RDE3NTlFODMiIHN0RXZ0OndoZW49IjIwMDgtMDUtMTZU&#10;MTU6NTE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TdGMTE3NDA3MjA2ODExOTdDMUJGMTREMTc1OUU4MyIgc3RFdnQ6d2hlbj0iMjAw&#10;OC0wNS0xNlQxNTo1MjoyMi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kZBN0YxMTc0MDcyMDY4MTFCNjI4RTNCRjI3QzhD&#10;NDFCIiBzdEV2dDp3aGVuPSIyMDA4LTA1LTIyVDEzOjI4OjAx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kY3RjExNzQw&#10;NzIwNjgxMUI2MjhFM0JGMjdDOEM0MUIiIHN0RXZ0OndoZW49IjIwMDgtMDUtMjJUMTY6MjM6NTM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YXBwbGljYXRpb24vdm5kLmFkb2JlLmlsbHVzdHJhdG9yIi8+IDxyZGY6&#10;bGk+IDxyZGY6RGVzY3JpcHRpb24gc3RFdnQ6YWN0aW9uPSJzYXZlZCIgc3RFdnQ6aW5zdGFuY2VJ&#10;RD0ieG1wLmlpZDowN0MzQkQyNTEwMkRERDExODFCNTk0MDcwQ0VCODhEOSIgc3RFdnQ6d2hlbj0i&#10;MjAwOC0wNS0yOFQxNjo0NToyNi0wNzow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ZuZC5hZG9iZS5pbGx1c3RyYXRvciB0byBhcHBsaWNhdGlvbi92bmQuYWRvYmUu&#10;aWxsdXN0cmF0b3IiLz4gPHJkZjpsaT4gPHJkZjpEZXNjcmlwdGlvbiBzdEV2dDphY3Rpb249InNh&#10;dmVkIiBzdEV2dDppbnN0YW5jZUlEPSJ4bXAuaWlkOkY4N0YxMTc0MDcyMDY4MTE5MDk4QjA5N0ZE&#10;QTM5QkVGIiBzdEV2dDp3aGVuPSIyMDA4LTA2LTAyVDEzOjI1OjI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c3RjExNzQwNzIwNjgxMUJC&#10;MURCRjhGMjQyQjZGODQiIHN0RXZ0OndoZW49IjIwMDgtMDYtMDlUMTQ6NTg6Mz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TdGMTE3NDA3&#10;MjA2ODExQUNBRkI4REE4MDg1NEU3NiIgc3RFdnQ6d2hlbj0iMjAwOC0wNi0xMVQxNDozMToyNy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Ax&#10;ODAxMTc0MDcyMDY4MTE4MzQzODNDRDNBOEQyMzAzIiBzdEV2dDp3aGVuPSIyMDA4LTA2LTExVDIy&#10;OjM3OjM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FFNTQwNjY0QTNEREQxMUJEMzNEM0VCOEQzQTEwNjgiIHN0RXZ0OndoZW49IjIwMDgt&#10;MDYtMThUMjI6MjQ6MDEr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2QjZBRTJBNTcyM0VERDExQTZGMUJBQkY3QzVBN0E1MSIgc3RFdnQ6d2hl&#10;bj0iMjAwOC0wNi0xOVQyMDozMDozNC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QEBAQEBAQEBAQEBAQEBAQEBAQEB&#10;AQEBAQEBAQEBAQEBAQEBAQEBAQEBAQICAgICAgICAgICAwMDAwMDAwMDAwEBAQEBAQEBAQEBAgIB&#10;AgIDAwMDAwMDAwMDAwMDAwMDAwMDAwMDAwMDAwMDAwMDAwMDAwMDAwMDAwMDAwMDAwMD/8AAFAgB&#10;wwRjBAERAAIRAQMRAQQRAP/dAAQAj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cnz33EdXXm04pTYLmtxV0N+C&#10;SaXG4uW39V01g/2Pvi3/AHt3OR1+znt9BPgC93GdPWvhW1q35UvB+fWHv3qd3zyjsKPik1w4/wB5&#10;jiP/AFdHXvdc/vjD1h/173737r3Xvfvfuvde9+9+69173737r3Xvfvfuvde9/wD/1fn/APv3Xut/&#10;j3737r3Xvao2PSiu3ptChIjYVm6MBSkSrqiIqMtSQkSrZtUZ1+oWNx7HftZt43b3O9udrZUIud+2&#10;+KjiqnxLuJKMKGq57hQ1FcHo75Zg+q5k5ftiARJfQLnI7pUGflnPXvewX7+wfrrP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4826;height:105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tB7AAAAA2gAAAA8AAABkcnMvZG93bnJldi54bWxET12LwjAQfBfuP4Q98EXO5ATl7BnFExRf&#10;/YB7XZu1LTabksRa/70RBF9mWWZnZme26GwtWvKhcqzhe6hAEOfOVFxoOB7WXz8gQkQ2WDsmDXcK&#10;sJh/9GaYGXfjHbX7WIhkwiFDDWWMTSZlyEuyGIauIU7c2XmLMa2+kMbjLZnbWo6UmkiLFaeEEhta&#10;lZRf9lerYZxw4E92tFFLNZD/p2nR/k217n92y18Qkbr4Pn6ptya9D88qzyn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u0HsAAAADaAAAADwAAAAAAAAAAAAAAAACfAgAA&#10;ZHJzL2Rvd25yZXYueG1sUEsFBgAAAAAEAAQA9wAAAIwDAAAAAA==&#10;">
                  <v:imagedata r:id="rId7" o:title=""/>
                  <v:path arrowok="t"/>
                </v:shape>
                <v:shape id="Picture 2" o:spid="_x0000_s1028" type="#_x0000_t75" style="position:absolute;left:5409;top:95690;width:26659;height:7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80i/DAAAA2gAAAA8AAABkcnMvZG93bnJldi54bWxEj91qwkAUhO8LvsNyCt4U3ahUJHUVWxC9&#10;8bd9gEP2mASzZ8PumsS3d4WCl8PMfMPMl52pREPOl5YVjIYJCOLM6pJzBX+/68EMhA/IGivLpOBO&#10;HpaL3tscU21bPlFzDrmIEPYpKihCqFMpfVaQQT+0NXH0LtYZDFG6XGqHbYSbSo6TZCoNlhwXCqzp&#10;p6Dser4ZBd+7y3R0DG7zoQ+H5nOf5df9pFWq/96tvkAE6sIr/N/eagVjeF6JN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zSL8MAAADaAAAADwAAAAAAAAAAAAAAAACf&#10;AgAAZHJzL2Rvd25yZXYueG1sUEsFBgAAAAAEAAQA9wAAAI8DAAAAAA==&#10;">
                  <v:imagedata r:id="rId8" o:title="GI logo" croptop="22331f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E66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5F"/>
    <w:rsid w:val="0030045F"/>
    <w:rsid w:val="00E6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2B74F747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MISD, University of Cambridge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Lumb</dc:creator>
  <cp:lastModifiedBy>Peter Lumb</cp:lastModifiedBy>
  <cp:revision>1</cp:revision>
  <dcterms:created xsi:type="dcterms:W3CDTF">2016-04-07T10:04:00Z</dcterms:created>
  <dcterms:modified xsi:type="dcterms:W3CDTF">2016-04-07T10:11:00Z</dcterms:modified>
</cp:coreProperties>
</file>